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7249" w:rsidRPr="00607249" w:rsidRDefault="00607249" w:rsidP="00DB6E72">
      <w:pPr>
        <w:ind w:firstLineChars="900" w:firstLine="2880"/>
        <w:rPr>
          <w:sz w:val="32"/>
          <w:szCs w:val="32"/>
        </w:rPr>
      </w:pPr>
      <w:r w:rsidRPr="00B315C3">
        <w:rPr>
          <w:rFonts w:hint="eastAsia"/>
          <w:sz w:val="32"/>
          <w:szCs w:val="32"/>
        </w:rPr>
        <w:t>【</w:t>
      </w:r>
      <w:r w:rsidRPr="00B315C3">
        <w:rPr>
          <w:rFonts w:hint="eastAsia"/>
          <w:sz w:val="32"/>
          <w:szCs w:val="32"/>
        </w:rPr>
        <w:t>ATTACKER</w:t>
      </w:r>
      <w:r w:rsidRPr="00B315C3">
        <w:rPr>
          <w:rFonts w:hint="eastAsia"/>
          <w:sz w:val="32"/>
          <w:szCs w:val="32"/>
        </w:rPr>
        <w:t>】施設利用誓約書</w:t>
      </w:r>
    </w:p>
    <w:p w:rsidR="004F3FF2" w:rsidRDefault="004676AA" w:rsidP="00B315C3">
      <w:pPr>
        <w:ind w:firstLineChars="800" w:firstLine="2560"/>
        <w:rPr>
          <w:sz w:val="32"/>
          <w:szCs w:val="32"/>
          <w:bdr w:val="single" w:sz="4" w:space="0" w:color="auto"/>
        </w:rPr>
      </w:pPr>
      <w:r w:rsidRPr="004676AA">
        <w:rPr>
          <w:rFonts w:hint="eastAsia"/>
          <w:sz w:val="32"/>
          <w:szCs w:val="32"/>
          <w:bdr w:val="single" w:sz="4" w:space="0" w:color="auto"/>
        </w:rPr>
        <w:t>未成年者サバイバルゲーム参加同意書</w:t>
      </w:r>
    </w:p>
    <w:p w:rsidR="004676AA" w:rsidRDefault="004676AA" w:rsidP="004676AA">
      <w:pPr>
        <w:wordWrap w:val="0"/>
        <w:jc w:val="right"/>
        <w:rPr>
          <w:sz w:val="20"/>
          <w:szCs w:val="20"/>
        </w:rPr>
      </w:pPr>
      <w:r w:rsidRPr="004676AA">
        <w:rPr>
          <w:rFonts w:hint="eastAsia"/>
          <w:sz w:val="20"/>
          <w:szCs w:val="20"/>
        </w:rPr>
        <w:t>契約日</w:t>
      </w:r>
      <w:r>
        <w:rPr>
          <w:rFonts w:hint="eastAsia"/>
          <w:sz w:val="20"/>
          <w:szCs w:val="20"/>
        </w:rPr>
        <w:t xml:space="preserve">　　　年　　月　　日</w:t>
      </w:r>
    </w:p>
    <w:p w:rsidR="004676AA" w:rsidRPr="007D6FE3" w:rsidRDefault="004676AA" w:rsidP="004676AA">
      <w:pPr>
        <w:rPr>
          <w:sz w:val="20"/>
          <w:szCs w:val="20"/>
        </w:rPr>
      </w:pPr>
      <w:r w:rsidRPr="007D6FE3">
        <w:rPr>
          <w:rFonts w:hint="eastAsia"/>
          <w:sz w:val="20"/>
          <w:szCs w:val="20"/>
        </w:rPr>
        <w:t>サバイバルゲームは法律を順守し、安全にゲームが出来るように最善に務めていますが、エアソフトガン等を使用し、また広いフィールドで行うゲームのため</w:t>
      </w:r>
      <w:r w:rsidRPr="007D6FE3">
        <w:rPr>
          <w:rFonts w:hint="eastAsia"/>
          <w:sz w:val="20"/>
          <w:szCs w:val="20"/>
        </w:rPr>
        <w:t>100</w:t>
      </w:r>
      <w:r w:rsidRPr="007D6FE3">
        <w:rPr>
          <w:rFonts w:hint="eastAsia"/>
          <w:sz w:val="20"/>
          <w:szCs w:val="20"/>
        </w:rPr>
        <w:t>％事故が起きないとも言えません。</w:t>
      </w:r>
    </w:p>
    <w:p w:rsidR="004676AA" w:rsidRPr="007D6FE3" w:rsidRDefault="004676AA" w:rsidP="004676AA">
      <w:pPr>
        <w:rPr>
          <w:sz w:val="20"/>
          <w:szCs w:val="20"/>
        </w:rPr>
      </w:pPr>
      <w:r w:rsidRPr="007D6FE3">
        <w:rPr>
          <w:rFonts w:hint="eastAsia"/>
          <w:sz w:val="20"/>
          <w:szCs w:val="20"/>
        </w:rPr>
        <w:t>よって</w:t>
      </w:r>
      <w:r w:rsidRPr="007D6FE3">
        <w:rPr>
          <w:rFonts w:hint="eastAsia"/>
          <w:sz w:val="20"/>
          <w:szCs w:val="20"/>
        </w:rPr>
        <w:t>18</w:t>
      </w:r>
      <w:r w:rsidRPr="007D6FE3">
        <w:rPr>
          <w:rFonts w:hint="eastAsia"/>
          <w:sz w:val="20"/>
          <w:szCs w:val="20"/>
        </w:rPr>
        <w:t>歳未満の方の参加につきましては</w:t>
      </w:r>
      <w:r w:rsidR="00DF4BD9">
        <w:rPr>
          <w:rFonts w:hint="eastAsia"/>
          <w:sz w:val="20"/>
          <w:szCs w:val="20"/>
        </w:rPr>
        <w:t>保護者記入</w:t>
      </w:r>
      <w:r w:rsidRPr="007D6FE3">
        <w:rPr>
          <w:rFonts w:hint="eastAsia"/>
          <w:sz w:val="20"/>
          <w:szCs w:val="20"/>
        </w:rPr>
        <w:t>同意書を頂いております。</w:t>
      </w:r>
    </w:p>
    <w:p w:rsidR="004676AA" w:rsidRDefault="004676AA" w:rsidP="004676AA">
      <w:pPr>
        <w:rPr>
          <w:sz w:val="20"/>
          <w:szCs w:val="20"/>
        </w:rPr>
      </w:pPr>
      <w:r w:rsidRPr="007D6FE3">
        <w:rPr>
          <w:rFonts w:hint="eastAsia"/>
          <w:sz w:val="20"/>
          <w:szCs w:val="20"/>
        </w:rPr>
        <w:t>本同意書を提出して頂</w:t>
      </w:r>
      <w:r w:rsidR="00DD3B07">
        <w:rPr>
          <w:rFonts w:hint="eastAsia"/>
          <w:sz w:val="20"/>
          <w:szCs w:val="20"/>
        </w:rPr>
        <w:t>くにあたり</w:t>
      </w:r>
      <w:r w:rsidRPr="007D6FE3">
        <w:rPr>
          <w:rFonts w:hint="eastAsia"/>
          <w:sz w:val="20"/>
          <w:szCs w:val="20"/>
        </w:rPr>
        <w:t>、同伴者が親権者でない場合、親権者の方に下記の署名、捺印の上ご提出頂きますよう宜しくお願い致します。</w:t>
      </w:r>
    </w:p>
    <w:p w:rsidR="00B71956" w:rsidRDefault="004676AA" w:rsidP="00CD3488">
      <w:pPr>
        <w:rPr>
          <w:sz w:val="20"/>
          <w:szCs w:val="20"/>
        </w:rPr>
      </w:pPr>
      <w:r w:rsidRPr="007D6FE3">
        <w:rPr>
          <w:rFonts w:hint="eastAsia"/>
          <w:sz w:val="20"/>
          <w:szCs w:val="20"/>
        </w:rPr>
        <w:t>※本同意書にご記入頂いた個人情報は本ゲームのお申込み手続き及び確認のためのみに使用し、それ以外の用途には使用いたしません。</w:t>
      </w:r>
    </w:p>
    <w:p w:rsidR="00DF4BD9" w:rsidRPr="00DF4BD9" w:rsidRDefault="00DF4BD9" w:rsidP="00CD3488">
      <w:pPr>
        <w:rPr>
          <w:sz w:val="20"/>
          <w:szCs w:val="20"/>
        </w:rPr>
      </w:pPr>
    </w:p>
    <w:p w:rsidR="00CD3488" w:rsidRPr="007D6FE3" w:rsidRDefault="00CD3488" w:rsidP="00CD3488">
      <w:pPr>
        <w:rPr>
          <w:sz w:val="20"/>
          <w:szCs w:val="20"/>
        </w:rPr>
      </w:pPr>
      <w:r w:rsidRPr="007D6FE3">
        <w:rPr>
          <w:rFonts w:hint="eastAsia"/>
          <w:sz w:val="20"/>
          <w:szCs w:val="20"/>
        </w:rPr>
        <w:t>ATTACKER</w:t>
      </w:r>
      <w:r w:rsidRPr="007D6FE3">
        <w:rPr>
          <w:rFonts w:hint="eastAsia"/>
          <w:sz w:val="20"/>
          <w:szCs w:val="20"/>
        </w:rPr>
        <w:t xml:space="preserve">　様</w:t>
      </w:r>
    </w:p>
    <w:p w:rsidR="00CD3488" w:rsidRPr="007D6FE3" w:rsidRDefault="00CD3488" w:rsidP="00CD3488">
      <w:pPr>
        <w:rPr>
          <w:sz w:val="20"/>
          <w:szCs w:val="20"/>
        </w:rPr>
      </w:pPr>
      <w:r w:rsidRPr="007D6FE3">
        <w:rPr>
          <w:rFonts w:hint="eastAsia"/>
          <w:sz w:val="20"/>
          <w:szCs w:val="20"/>
        </w:rPr>
        <w:t>私、乙は本ゲームにおいてエアソフトガンを使用したサバイバルゲームを行うに当たり、サバイバルゲームの危険性を理解した上で、甲に理解させ、甲が本ゲームに参加することに同意致します。</w:t>
      </w:r>
    </w:p>
    <w:p w:rsidR="00CD3488" w:rsidRPr="007D6FE3" w:rsidRDefault="00CD3488" w:rsidP="00CD3488">
      <w:pPr>
        <w:rPr>
          <w:sz w:val="20"/>
          <w:szCs w:val="20"/>
        </w:rPr>
      </w:pPr>
      <w:r w:rsidRPr="007D6FE3">
        <w:rPr>
          <w:rFonts w:hint="eastAsia"/>
          <w:sz w:val="20"/>
          <w:szCs w:val="20"/>
        </w:rPr>
        <w:t>また</w:t>
      </w:r>
      <w:r w:rsidR="00B0678A">
        <w:rPr>
          <w:rFonts w:hint="eastAsia"/>
          <w:sz w:val="20"/>
          <w:szCs w:val="20"/>
        </w:rPr>
        <w:t>貴社</w:t>
      </w:r>
      <w:r w:rsidRPr="007D6FE3">
        <w:rPr>
          <w:rFonts w:hint="eastAsia"/>
          <w:sz w:val="20"/>
          <w:szCs w:val="20"/>
        </w:rPr>
        <w:t>の定めたルール、規則及び指示を遵守し、</w:t>
      </w:r>
      <w:r w:rsidR="00B0678A">
        <w:rPr>
          <w:rFonts w:hint="eastAsia"/>
          <w:sz w:val="20"/>
          <w:szCs w:val="20"/>
        </w:rPr>
        <w:t>甲が貴社施設利用する事に同意いたします。</w:t>
      </w:r>
    </w:p>
    <w:p w:rsidR="00614333" w:rsidRDefault="00607249" w:rsidP="00DF4BD9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貴社</w:t>
      </w:r>
      <w:r w:rsidR="00DF4BD9" w:rsidRPr="00DF4BD9">
        <w:rPr>
          <w:rFonts w:hint="eastAsia"/>
          <w:sz w:val="20"/>
          <w:szCs w:val="20"/>
        </w:rPr>
        <w:t>の施設利用及び、サバイバルゲーム・各種イベントの参加に際し、関連して起こった盗難、死亡・負傷その他の事故等で、施設利用者自身、並びに同行者及び装備品等に受けた損害について、損害が貴社に起因した場合であっても非難、責任追及、損害賠償等を要求しない事を誓約します。</w:t>
      </w:r>
    </w:p>
    <w:p w:rsidR="00DF4BD9" w:rsidRPr="00DF4BD9" w:rsidRDefault="00DF4BD9" w:rsidP="00DF4BD9">
      <w:pPr>
        <w:rPr>
          <w:sz w:val="20"/>
          <w:szCs w:val="20"/>
        </w:rPr>
      </w:pPr>
      <w:r w:rsidRPr="00DF4BD9">
        <w:rPr>
          <w:rFonts w:hint="eastAsia"/>
          <w:sz w:val="20"/>
          <w:szCs w:val="20"/>
        </w:rPr>
        <w:t>尚、施設利用者の過失で貴社の所有する施設、</w:t>
      </w:r>
      <w:r w:rsidR="008B187A">
        <w:rPr>
          <w:rFonts w:hint="eastAsia"/>
          <w:sz w:val="20"/>
          <w:szCs w:val="20"/>
        </w:rPr>
        <w:t>施設、</w:t>
      </w:r>
      <w:r w:rsidRPr="00DF4BD9">
        <w:rPr>
          <w:rFonts w:hint="eastAsia"/>
          <w:sz w:val="20"/>
          <w:szCs w:val="20"/>
        </w:rPr>
        <w:t>機材</w:t>
      </w:r>
      <w:r w:rsidR="008B187A">
        <w:rPr>
          <w:rFonts w:hint="eastAsia"/>
          <w:sz w:val="20"/>
          <w:szCs w:val="20"/>
        </w:rPr>
        <w:t>、</w:t>
      </w:r>
      <w:r w:rsidRPr="00DF4BD9">
        <w:rPr>
          <w:rFonts w:hint="eastAsia"/>
          <w:sz w:val="20"/>
          <w:szCs w:val="20"/>
        </w:rPr>
        <w:t>車両等に損害、・スタッフに怪我を負わせてしまった場合は、その損害について全額負担いたします。</w:t>
      </w:r>
    </w:p>
    <w:p w:rsidR="00CB3250" w:rsidRPr="007D6FE3" w:rsidRDefault="00DF4BD9" w:rsidP="00CD3488">
      <w:pPr>
        <w:rPr>
          <w:sz w:val="20"/>
          <w:szCs w:val="20"/>
        </w:rPr>
      </w:pPr>
      <w:r w:rsidRPr="00DF4BD9">
        <w:rPr>
          <w:rFonts w:hint="eastAsia"/>
          <w:sz w:val="20"/>
          <w:szCs w:val="20"/>
        </w:rPr>
        <w:t xml:space="preserve">　また、</w:t>
      </w:r>
      <w:r w:rsidR="00B0678A">
        <w:rPr>
          <w:rFonts w:hint="eastAsia"/>
          <w:sz w:val="20"/>
          <w:szCs w:val="20"/>
        </w:rPr>
        <w:t>貴社施設利用者が施設利用</w:t>
      </w:r>
      <w:r w:rsidRPr="00DF4BD9">
        <w:rPr>
          <w:rFonts w:hint="eastAsia"/>
          <w:sz w:val="20"/>
          <w:szCs w:val="20"/>
        </w:rPr>
        <w:t>中に</w:t>
      </w:r>
      <w:r w:rsidR="00B0678A">
        <w:rPr>
          <w:rFonts w:hint="eastAsia"/>
          <w:sz w:val="20"/>
          <w:szCs w:val="20"/>
        </w:rPr>
        <w:t>、</w:t>
      </w:r>
      <w:r w:rsidRPr="00DF4BD9">
        <w:rPr>
          <w:rFonts w:hint="eastAsia"/>
          <w:sz w:val="20"/>
          <w:szCs w:val="20"/>
        </w:rPr>
        <w:t>貴社並びにスタッフにより注意を受けた場合はそれに従い、退場を命ぜられた場合は速やかに退場いたします。この場合の利用料金、レンタル費等の返還は求めないことを誓約いたします。</w:t>
      </w:r>
    </w:p>
    <w:p w:rsidR="00CD3488" w:rsidRDefault="00CD3488" w:rsidP="00CD3488">
      <w:r>
        <w:rPr>
          <w:rFonts w:hint="eastAsia"/>
        </w:rPr>
        <w:t>（甲）</w:t>
      </w:r>
    </w:p>
    <w:p w:rsidR="00CD3488" w:rsidRDefault="00CD3488" w:rsidP="00CD3488">
      <w:r>
        <w:rPr>
          <w:rFonts w:hint="eastAsia"/>
        </w:rPr>
        <w:t>参加者氏名：</w:t>
      </w:r>
    </w:p>
    <w:p w:rsidR="00CD3488" w:rsidRDefault="00CD3488" w:rsidP="00CD3488">
      <w:r>
        <w:rPr>
          <w:rFonts w:hint="eastAsia"/>
        </w:rPr>
        <w:t>参加者住所：</w:t>
      </w:r>
    </w:p>
    <w:p w:rsidR="007D6FE3" w:rsidRDefault="00CD3488" w:rsidP="00CD3488">
      <w:r>
        <w:rPr>
          <w:rFonts w:hint="eastAsia"/>
        </w:rPr>
        <w:t>参加者生年月日　　　　　年　　月　　日生まれ　　　　歳</w:t>
      </w:r>
    </w:p>
    <w:p w:rsidR="007D6FE3" w:rsidRDefault="007D6FE3" w:rsidP="00CD3488">
      <w:r>
        <w:rPr>
          <w:rFonts w:hint="eastAsia"/>
        </w:rPr>
        <w:t>（乙）</w:t>
      </w:r>
    </w:p>
    <w:p w:rsidR="007D6FE3" w:rsidRDefault="007D6FE3" w:rsidP="00CD3488">
      <w:r>
        <w:rPr>
          <w:rFonts w:hint="eastAsia"/>
        </w:rPr>
        <w:t>親権者氏名：　　　　　　　　　　　　　　　　　　　　　印</w:t>
      </w:r>
    </w:p>
    <w:p w:rsidR="007D6FE3" w:rsidRDefault="007D6FE3" w:rsidP="00CD3488">
      <w:r>
        <w:rPr>
          <w:rFonts w:hint="eastAsia"/>
        </w:rPr>
        <w:t>親権者住所：</w:t>
      </w:r>
    </w:p>
    <w:p w:rsidR="007D6FE3" w:rsidRPr="00CD3488" w:rsidRDefault="007D6FE3" w:rsidP="00CD3488">
      <w:r>
        <w:rPr>
          <w:rFonts w:hint="eastAsia"/>
        </w:rPr>
        <w:t>緊急連絡先：</w:t>
      </w:r>
    </w:p>
    <w:sectPr w:rsidR="007D6FE3" w:rsidRPr="00CD3488" w:rsidSect="00BB36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E62C0" w:rsidRDefault="000E62C0" w:rsidP="000E0274">
      <w:pPr>
        <w:spacing w:after="0" w:line="240" w:lineRule="auto"/>
      </w:pPr>
      <w:r>
        <w:separator/>
      </w:r>
    </w:p>
  </w:endnote>
  <w:endnote w:type="continuationSeparator" w:id="0">
    <w:p w:rsidR="000E62C0" w:rsidRDefault="000E62C0" w:rsidP="000E0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0274" w:rsidRDefault="000E027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0274" w:rsidRDefault="000E027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0274" w:rsidRDefault="000E02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E62C0" w:rsidRDefault="000E62C0" w:rsidP="000E0274">
      <w:pPr>
        <w:spacing w:after="0" w:line="240" w:lineRule="auto"/>
      </w:pPr>
      <w:r>
        <w:separator/>
      </w:r>
    </w:p>
  </w:footnote>
  <w:footnote w:type="continuationSeparator" w:id="0">
    <w:p w:rsidR="000E62C0" w:rsidRDefault="000E62C0" w:rsidP="000E02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0274" w:rsidRDefault="000E027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0274" w:rsidRDefault="000E027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E0274" w:rsidRDefault="000E027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/>
  <w:attachedTemplate r:id="rId1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5F1"/>
    <w:rsid w:val="000201CC"/>
    <w:rsid w:val="00067AD5"/>
    <w:rsid w:val="00072C90"/>
    <w:rsid w:val="000935F1"/>
    <w:rsid w:val="000E0274"/>
    <w:rsid w:val="000E62C0"/>
    <w:rsid w:val="00195F2D"/>
    <w:rsid w:val="001F4306"/>
    <w:rsid w:val="00376C7E"/>
    <w:rsid w:val="00441A6A"/>
    <w:rsid w:val="004676AA"/>
    <w:rsid w:val="00467D06"/>
    <w:rsid w:val="00473FEC"/>
    <w:rsid w:val="004F3FF2"/>
    <w:rsid w:val="0055332D"/>
    <w:rsid w:val="005F703F"/>
    <w:rsid w:val="00607249"/>
    <w:rsid w:val="0061273B"/>
    <w:rsid w:val="00614333"/>
    <w:rsid w:val="006220A7"/>
    <w:rsid w:val="006931A7"/>
    <w:rsid w:val="006D7FA7"/>
    <w:rsid w:val="00781FFD"/>
    <w:rsid w:val="007840A7"/>
    <w:rsid w:val="007850B6"/>
    <w:rsid w:val="007D6FE3"/>
    <w:rsid w:val="007E1F2A"/>
    <w:rsid w:val="00866D27"/>
    <w:rsid w:val="0088578E"/>
    <w:rsid w:val="008B187A"/>
    <w:rsid w:val="008C6E19"/>
    <w:rsid w:val="00944BD6"/>
    <w:rsid w:val="00947FD2"/>
    <w:rsid w:val="00961B12"/>
    <w:rsid w:val="009F6086"/>
    <w:rsid w:val="00AA4C14"/>
    <w:rsid w:val="00AD47BD"/>
    <w:rsid w:val="00B0678A"/>
    <w:rsid w:val="00B313A0"/>
    <w:rsid w:val="00B315C3"/>
    <w:rsid w:val="00B71956"/>
    <w:rsid w:val="00BB3659"/>
    <w:rsid w:val="00C155C5"/>
    <w:rsid w:val="00C7742F"/>
    <w:rsid w:val="00CB3250"/>
    <w:rsid w:val="00CD3488"/>
    <w:rsid w:val="00D31BD8"/>
    <w:rsid w:val="00DB6E72"/>
    <w:rsid w:val="00DD3B07"/>
    <w:rsid w:val="00DF4BD9"/>
    <w:rsid w:val="00E20917"/>
    <w:rsid w:val="00E24616"/>
    <w:rsid w:val="00E75D51"/>
    <w:rsid w:val="00E93065"/>
    <w:rsid w:val="00F8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0E6D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2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0E0274"/>
  </w:style>
  <w:style w:type="paragraph" w:styleId="a5">
    <w:name w:val="footer"/>
    <w:basedOn w:val="a"/>
    <w:link w:val="a6"/>
    <w:uiPriority w:val="99"/>
    <w:unhideWhenUsed/>
    <w:rsid w:val="000E02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0E0274"/>
  </w:style>
  <w:style w:type="paragraph" w:styleId="a7">
    <w:name w:val="Balloon Text"/>
    <w:basedOn w:val="a"/>
    <w:link w:val="a8"/>
    <w:uiPriority w:val="99"/>
    <w:semiHidden/>
    <w:unhideWhenUsed/>
    <w:rsid w:val="00944BD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44BD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sson\AppData\Roaming\Microsoft\Templates\&#27880;&#25991;&#26360;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B28C6-C72A-476F-AF61-1D98EACD6F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17175C-00CF-45B4-A44D-BB4681F92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注文書.dotx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注文書</vt:lpstr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注文書</dc:title>
  <dc:creator/>
  <cp:keywords/>
  <cp:lastModifiedBy/>
  <cp:revision>1</cp:revision>
  <dcterms:created xsi:type="dcterms:W3CDTF">2018-04-24T01:19:00Z</dcterms:created>
  <dcterms:modified xsi:type="dcterms:W3CDTF">2026-02-24T05:53:00Z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TC027450789991</vt:lpwstr>
  </property>
</Properties>
</file>